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595F45" w14:textId="54320CEE" w:rsidR="00CF02E1" w:rsidRPr="00EA5A39" w:rsidRDefault="00E300D6" w:rsidP="00C75FA5">
      <w:pPr>
        <w:jc w:val="center"/>
        <w:rPr>
          <w:rFonts w:ascii="Times New Roman" w:eastAsia="Calibri" w:hAnsi="Times New Roman"/>
          <w:color w:val="7F7F7F" w:themeColor="text1" w:themeTint="80"/>
          <w:sz w:val="22"/>
          <w:szCs w:val="17"/>
        </w:rPr>
      </w:pPr>
      <w:r>
        <w:rPr>
          <w:rFonts w:ascii="Times New Roman" w:eastAsia="Calibri" w:hAnsi="Times New Roman"/>
          <w:color w:val="595959" w:themeColor="text1" w:themeTint="A6"/>
          <w:sz w:val="22"/>
          <w:szCs w:val="17"/>
        </w:rPr>
        <w:t>2019-</w:t>
      </w:r>
      <w:r w:rsidR="00C75FA5" w:rsidRPr="00EA5A39">
        <w:rPr>
          <w:rFonts w:ascii="Times New Roman" w:eastAsia="Calibri" w:hAnsi="Times New Roman"/>
          <w:color w:val="595959" w:themeColor="text1" w:themeTint="A6"/>
          <w:sz w:val="22"/>
          <w:szCs w:val="17"/>
        </w:rPr>
        <w:t>20</w:t>
      </w:r>
      <w:r w:rsidR="00280FBF">
        <w:rPr>
          <w:rFonts w:ascii="Times New Roman" w:eastAsia="Calibri" w:hAnsi="Times New Roman"/>
          <w:color w:val="595959" w:themeColor="text1" w:themeTint="A6"/>
          <w:sz w:val="22"/>
          <w:szCs w:val="17"/>
        </w:rPr>
        <w:t xml:space="preserve">20 </w:t>
      </w:r>
      <w:r w:rsidR="00C75FA5" w:rsidRPr="00EA5A39">
        <w:rPr>
          <w:rFonts w:ascii="Times New Roman" w:eastAsia="Calibri" w:hAnsi="Times New Roman"/>
          <w:color w:val="595959" w:themeColor="text1" w:themeTint="A6"/>
          <w:sz w:val="22"/>
          <w:szCs w:val="17"/>
        </w:rPr>
        <w:t>REV</w:t>
      </w:r>
      <w:r w:rsidR="00EA5A39" w:rsidRPr="00EA5A39">
        <w:rPr>
          <w:rFonts w:ascii="Times New Roman" w:eastAsia="Calibri" w:hAnsi="Times New Roman"/>
          <w:color w:val="595959" w:themeColor="text1" w:themeTint="A6"/>
          <w:sz w:val="22"/>
          <w:szCs w:val="17"/>
        </w:rPr>
        <w:t>I</w:t>
      </w:r>
      <w:r w:rsidR="00C75FA5" w:rsidRPr="00EA5A39">
        <w:rPr>
          <w:rFonts w:ascii="Times New Roman" w:eastAsia="Calibri" w:hAnsi="Times New Roman"/>
          <w:color w:val="595959" w:themeColor="text1" w:themeTint="A6"/>
          <w:sz w:val="22"/>
          <w:szCs w:val="17"/>
        </w:rPr>
        <w:t xml:space="preserve">SED COMMON LECTIONARY READINGS – YEAR </w:t>
      </w:r>
      <w:r w:rsidR="00280FBF">
        <w:rPr>
          <w:rFonts w:ascii="Times New Roman" w:eastAsia="Calibri" w:hAnsi="Times New Roman"/>
          <w:color w:val="595959" w:themeColor="text1" w:themeTint="A6"/>
          <w:sz w:val="22"/>
          <w:szCs w:val="17"/>
        </w:rPr>
        <w:t>A</w:t>
      </w:r>
    </w:p>
    <w:p w14:paraId="78A8B09B" w14:textId="77777777" w:rsidR="00C75FA5" w:rsidRDefault="00C75FA5" w:rsidP="00C75FA5">
      <w:pPr>
        <w:jc w:val="center"/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2"/>
        <w:gridCol w:w="2669"/>
        <w:gridCol w:w="6525"/>
      </w:tblGrid>
      <w:tr w:rsidR="00C75FA5" w:rsidRPr="00F73C26" w14:paraId="6C5C3698" w14:textId="77777777" w:rsidTr="00EA5A39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D9D9D9"/>
            <w:vAlign w:val="center"/>
          </w:tcPr>
          <w:p w14:paraId="7A8C22A4" w14:textId="77777777" w:rsidR="00C75FA5" w:rsidRPr="00F73C26" w:rsidRDefault="00C75FA5" w:rsidP="00892EA0">
            <w:pPr>
              <w:tabs>
                <w:tab w:val="left" w:pos="1282"/>
                <w:tab w:val="left" w:pos="2520"/>
                <w:tab w:val="left" w:pos="2790"/>
              </w:tabs>
              <w:jc w:val="center"/>
              <w:rPr>
                <w:rFonts w:ascii="Times New Roman" w:hAnsi="Times New Roman"/>
                <w:b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b/>
                <w:sz w:val="20"/>
                <w:lang w:val="en-CA"/>
              </w:rPr>
              <w:t>Calendar Date/ Liturgical Colour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D9D9D9"/>
            <w:vAlign w:val="center"/>
          </w:tcPr>
          <w:p w14:paraId="6D19E2FD" w14:textId="77777777" w:rsidR="00C75FA5" w:rsidRPr="00F73C26" w:rsidRDefault="00C75FA5" w:rsidP="00892EA0">
            <w:pPr>
              <w:tabs>
                <w:tab w:val="left" w:pos="1282"/>
                <w:tab w:val="left" w:pos="2520"/>
                <w:tab w:val="left" w:pos="2790"/>
              </w:tabs>
              <w:jc w:val="center"/>
              <w:rPr>
                <w:rFonts w:ascii="Times New Roman" w:hAnsi="Times New Roman"/>
                <w:b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b/>
                <w:sz w:val="20"/>
                <w:lang w:val="en-CA"/>
              </w:rPr>
              <w:t>Liturgical Date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D9D9D9"/>
            <w:vAlign w:val="center"/>
          </w:tcPr>
          <w:p w14:paraId="1525F607" w14:textId="77777777" w:rsidR="00C75FA5" w:rsidRPr="00F73C26" w:rsidRDefault="00C75FA5" w:rsidP="00892EA0">
            <w:pPr>
              <w:tabs>
                <w:tab w:val="left" w:pos="1282"/>
                <w:tab w:val="left" w:pos="2520"/>
                <w:tab w:val="left" w:pos="2790"/>
              </w:tabs>
              <w:jc w:val="center"/>
              <w:rPr>
                <w:rFonts w:ascii="Times New Roman" w:hAnsi="Times New Roman"/>
                <w:b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b/>
                <w:sz w:val="20"/>
                <w:lang w:val="en-CA"/>
              </w:rPr>
              <w:t>Lectionary Readings</w:t>
            </w:r>
          </w:p>
        </w:tc>
      </w:tr>
      <w:tr w:rsidR="00280FBF" w:rsidRPr="00F73C26" w14:paraId="4AB3C55A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159FDD4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December 1, 2019</w:t>
            </w:r>
          </w:p>
          <w:p w14:paraId="35447C17" w14:textId="346B9292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purple / blue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1F593BF3" w14:textId="1E490D31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1st Sunday of Advent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3D5D9898" w14:textId="547FA342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Isaiah 2:1–5; </w:t>
            </w:r>
            <w:r w:rsidRPr="00C20772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Psalm 122; Romans 13:11–14; Matthew 24:36–44</w:t>
            </w:r>
          </w:p>
        </w:tc>
      </w:tr>
      <w:tr w:rsidR="00280FBF" w:rsidRPr="00F73C26" w14:paraId="6BF30347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02195277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December 8, 2019</w:t>
            </w:r>
          </w:p>
          <w:p w14:paraId="37244368" w14:textId="207D5328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purple / blue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053ACBB8" w14:textId="31FBB056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2nd Sunday of Advent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3BA60AA4" w14:textId="2241C71F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Isaiah 11:1–10; Psalm 72:1–7, 18–19; Romans 15:4–13; Matthew 3:1–12</w:t>
            </w:r>
          </w:p>
        </w:tc>
      </w:tr>
      <w:tr w:rsidR="00280FBF" w:rsidRPr="00F73C26" w14:paraId="21B7784C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731BEF90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December 15, 2019</w:t>
            </w:r>
          </w:p>
          <w:p w14:paraId="5953A499" w14:textId="11C24952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purple / blue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78DE5FD7" w14:textId="04879595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3rd Sunday of Advent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7AFDE3C1" w14:textId="77777777" w:rsidR="00280FBF" w:rsidRPr="00C20772" w:rsidRDefault="00280FBF" w:rsidP="00280FB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 xml:space="preserve">Isaiah 35:1–10; Psalm 146:5–10 OR Luke 1:46b–55; James 5:7–10; </w:t>
            </w:r>
          </w:p>
          <w:p w14:paraId="060FA848" w14:textId="791766E9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Matthew 11:2–11</w:t>
            </w:r>
          </w:p>
        </w:tc>
      </w:tr>
      <w:tr w:rsidR="00280FBF" w:rsidRPr="00F73C26" w14:paraId="796CDE5F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092A0F2C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December 22, 2019</w:t>
            </w:r>
          </w:p>
          <w:p w14:paraId="7D7D7287" w14:textId="2D94C7AE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purple / blue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509FA3AC" w14:textId="541A1613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4th Sunday of Advent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1756D66D" w14:textId="786CC16B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Isaiah 7:10–16; Psalm 80:1–7, 17–19; Romans 1:1–7; Matthew 1:18–25</w:t>
            </w:r>
          </w:p>
        </w:tc>
      </w:tr>
      <w:tr w:rsidR="00280FBF" w:rsidRPr="00F73C26" w14:paraId="06E73083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185FD4D8" w14:textId="77777777" w:rsidR="00280FBF" w:rsidRPr="008A6B31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8A6B31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December 24/25, 2019</w:t>
            </w:r>
          </w:p>
          <w:p w14:paraId="58ED85DD" w14:textId="2F752C93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8A6B31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white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2B3545E7" w14:textId="3A955CDD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8A6B31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Christmas Eve / 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33BDA8B5" w14:textId="77777777" w:rsidR="00280FBF" w:rsidRPr="008A6B31" w:rsidRDefault="00280FBF" w:rsidP="00280FB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</w:pPr>
            <w:r w:rsidRPr="008A6B31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 xml:space="preserve">Isaiah 9:2–7 OR Isaiah 62:6–12 OR Isaiah 52:7–10; Psalm 96 OR Psalm 97 OR Psalm 98; Titus 2:11–14 OR Titus 3:4–7 OR Hebrews 1:1–4, (5–12); </w:t>
            </w:r>
          </w:p>
          <w:p w14:paraId="42B3CDB3" w14:textId="0DFDEBCB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8A6B31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Luke 2:1–14, (15–20) OR Luke 2:(1–7), 8–20 OR John 1:1–14</w:t>
            </w:r>
          </w:p>
        </w:tc>
      </w:tr>
      <w:tr w:rsidR="00280FBF" w:rsidRPr="00F73C26" w14:paraId="330C9223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27CEA709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December 29, 2019</w:t>
            </w:r>
          </w:p>
          <w:p w14:paraId="29F6EAA8" w14:textId="3DEAD890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white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0094E5CF" w14:textId="3BC100F3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1st Sunday after Christmas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6B40E135" w14:textId="33758620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Isaiah 63:7–9; Psalm 148; Hebrews 2:10–18; Matthew 2:13–23</w:t>
            </w:r>
          </w:p>
        </w:tc>
      </w:tr>
      <w:tr w:rsidR="00280FBF" w:rsidRPr="00F73C26" w14:paraId="5520FEE1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3017FD7F" w14:textId="77777777" w:rsidR="00280FBF" w:rsidRPr="00C57509" w:rsidRDefault="00280FBF" w:rsidP="00280FB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</w:pPr>
            <w:r w:rsidRPr="00C57509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January 5, 2020</w:t>
            </w:r>
          </w:p>
          <w:p w14:paraId="67A61905" w14:textId="2364B88C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C57509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white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64AEBC0F" w14:textId="77777777" w:rsidR="00280FBF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57509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2nd Sunday after Christmas</w:t>
            </w:r>
          </w:p>
          <w:p w14:paraId="6A1ABC4A" w14:textId="1E71709B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Epiphany Sunday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04632B78" w14:textId="77777777" w:rsidR="00280FBF" w:rsidRDefault="00280FBF" w:rsidP="00280FB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</w:pPr>
            <w:r w:rsidRPr="00C57509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 xml:space="preserve">     Jeremiah 31:7-14; Psalm 147:12-20; Ephesians 1:3-14; John 1:(1-9), 10-18</w:t>
            </w:r>
          </w:p>
          <w:p w14:paraId="1EB65D2B" w14:textId="6B8754A9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See Epiphany readings below</w:t>
            </w:r>
          </w:p>
        </w:tc>
      </w:tr>
      <w:tr w:rsidR="00280FBF" w:rsidRPr="00F73C26" w14:paraId="11F00B7E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2B0F9791" w14:textId="77777777" w:rsidR="00280FBF" w:rsidRPr="00C57509" w:rsidRDefault="00280FBF" w:rsidP="00280FB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</w:pPr>
            <w:r w:rsidRPr="00C57509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January 6, 2020</w:t>
            </w:r>
          </w:p>
          <w:p w14:paraId="1BBB9B04" w14:textId="1036615B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57509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white / gold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546212A2" w14:textId="1E66622E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57509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Epiphany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5171B315" w14:textId="716474B8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C57509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Isaiah 60:1–6; Psalm 72:1–7, 10–14; Ephesians 3:1–12; Matthew 2:1–12</w:t>
            </w:r>
          </w:p>
        </w:tc>
      </w:tr>
      <w:tr w:rsidR="00280FBF" w:rsidRPr="00F73C26" w14:paraId="0DA594D5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3D014F05" w14:textId="77777777" w:rsidR="00280FBF" w:rsidRPr="00C57509" w:rsidRDefault="00280FBF" w:rsidP="00280FB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</w:pPr>
            <w:r w:rsidRPr="00C57509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 xml:space="preserve">January </w:t>
            </w:r>
            <w:proofErr w:type="gramStart"/>
            <w:r w:rsidRPr="00C57509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12</w:t>
            </w:r>
            <w:proofErr w:type="gramEnd"/>
            <w:r w:rsidRPr="00C57509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 xml:space="preserve"> 2020</w:t>
            </w:r>
          </w:p>
          <w:p w14:paraId="2805EFC5" w14:textId="764144A3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57509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69B828E" w14:textId="77777777" w:rsidR="00280FBF" w:rsidRPr="00C57509" w:rsidRDefault="00280FBF" w:rsidP="00280FB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</w:pPr>
            <w:r w:rsidRPr="00C57509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1st Sunday after the Epiphany</w:t>
            </w:r>
          </w:p>
          <w:p w14:paraId="06CC1988" w14:textId="56EC550E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57509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Baptism of the Lord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5EFC3C63" w14:textId="4ED9A5C0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C57509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Isaiah 42:1–9; Psalm 29; Acts 10:34-43; Matthew 3:13-17</w:t>
            </w:r>
          </w:p>
        </w:tc>
      </w:tr>
      <w:tr w:rsidR="00280FBF" w:rsidRPr="00F73C26" w14:paraId="6FEFE535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58CC4B52" w14:textId="77777777" w:rsidR="00280FBF" w:rsidRPr="00C57509" w:rsidRDefault="00280FBF" w:rsidP="00280FB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</w:pPr>
            <w:r w:rsidRPr="00C57509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January 19, 2020</w:t>
            </w:r>
          </w:p>
          <w:p w14:paraId="7DB9FF18" w14:textId="30726DDE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57509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637C3A59" w14:textId="2AD5E5E3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C57509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2nd Sunday after the Epiphany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2FD74146" w14:textId="5243CC7D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C57509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Isaiah 49:1–7; Psalm 40:1-11; 1 Corinthians 1:1-9; John 1:29-42</w:t>
            </w:r>
          </w:p>
        </w:tc>
      </w:tr>
      <w:tr w:rsidR="00280FBF" w:rsidRPr="00F73C26" w14:paraId="57EBCB40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7EF1F101" w14:textId="77777777" w:rsidR="00280FBF" w:rsidRPr="00C20772" w:rsidRDefault="00280FBF" w:rsidP="00280FB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January 26, 2020</w:t>
            </w:r>
          </w:p>
          <w:p w14:paraId="63C42419" w14:textId="22B7AFF9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6B9FCEC0" w14:textId="58A09BD7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3rd Sunday after the Epiphany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6CCB8CF7" w14:textId="7956ED4E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Isaiah 9:1-4; Psalm </w:t>
            </w:r>
            <w:r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2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7:1, 4-9; 1 Corinthians 1:10-18; Matthew 4:12-23</w:t>
            </w:r>
          </w:p>
        </w:tc>
      </w:tr>
      <w:tr w:rsidR="00280FBF" w:rsidRPr="00F73C26" w14:paraId="57007E75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63193D60" w14:textId="77777777" w:rsidR="00280FBF" w:rsidRPr="00C20772" w:rsidRDefault="00280FBF" w:rsidP="00280FB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February 2, 2020</w:t>
            </w:r>
          </w:p>
          <w:p w14:paraId="5CC48893" w14:textId="5A5489C1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3A0679F8" w14:textId="77777777" w:rsidR="00280FBF" w:rsidRPr="00C20772" w:rsidRDefault="00280FBF" w:rsidP="00280FB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4th Sunday after the Epiphany</w:t>
            </w:r>
          </w:p>
          <w:p w14:paraId="7AB84531" w14:textId="2581E1DB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2829E2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 xml:space="preserve">PWS&amp;D Sunday 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76430D33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Micah 6:1-8; Psalm 15; 1 Corinthians 1:18-31; Matthew 5:1-12</w:t>
            </w:r>
          </w:p>
          <w:p w14:paraId="0A43682F" w14:textId="02C26255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highlight w:val="yellow"/>
                <w:lang w:val="en-CA"/>
              </w:rPr>
            </w:pPr>
          </w:p>
        </w:tc>
      </w:tr>
      <w:tr w:rsidR="00280FBF" w:rsidRPr="00F73C26" w14:paraId="6EB2AB55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0E75AC40" w14:textId="77777777" w:rsidR="00280FBF" w:rsidRPr="00C20772" w:rsidRDefault="00280FBF" w:rsidP="00280FB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February 9, 2020</w:t>
            </w:r>
          </w:p>
          <w:p w14:paraId="27129E64" w14:textId="535DC740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622A06F5" w14:textId="70DFCC25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5</w:t>
            </w:r>
            <w:r w:rsidRPr="00C20772">
              <w:rPr>
                <w:rFonts w:ascii="Times New Roman" w:eastAsia="Times New Roman" w:hAnsi="Times New Roman"/>
                <w:color w:val="000000" w:themeColor="text1"/>
                <w:sz w:val="20"/>
                <w:vertAlign w:val="superscript"/>
                <w:lang w:val="en-CA"/>
              </w:rPr>
              <w:t>th</w:t>
            </w:r>
            <w:r w:rsidRPr="00C20772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 xml:space="preserve"> Sunday after the Epiphany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0159D7A6" w14:textId="3D7E4635" w:rsidR="00280FBF" w:rsidRPr="00F73C26" w:rsidRDefault="00280FBF" w:rsidP="00280FBF">
            <w:pPr>
              <w:jc w:val="center"/>
              <w:rPr>
                <w:rFonts w:ascii="Times New Roman" w:hAnsi="Times New Roman"/>
                <w:b/>
                <w:sz w:val="20"/>
                <w:highlight w:val="yellow"/>
                <w:lang w:val="en-CA"/>
              </w:rPr>
            </w:pPr>
            <w:r w:rsidRPr="00C20772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Isaiah 58:1-9a (9b-12); Psalm 112:1-9 (10); 1 Corinthians 2:1-12 (13-16); Matthew 5:13-20</w:t>
            </w:r>
          </w:p>
        </w:tc>
      </w:tr>
      <w:tr w:rsidR="00280FBF" w:rsidRPr="00F73C26" w14:paraId="1E9ADDC5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3EC3B62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February 16, 2020</w:t>
            </w:r>
          </w:p>
          <w:p w14:paraId="29BA747A" w14:textId="58AEEB54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53CDA7BB" w14:textId="77777777" w:rsidR="00280FBF" w:rsidRPr="00C20772" w:rsidRDefault="00280FBF" w:rsidP="00280FB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6</w:t>
            </w:r>
            <w:r w:rsidRPr="00C20772">
              <w:rPr>
                <w:rFonts w:ascii="Times New Roman" w:eastAsia="Times New Roman" w:hAnsi="Times New Roman"/>
                <w:color w:val="000000" w:themeColor="text1"/>
                <w:sz w:val="20"/>
                <w:vertAlign w:val="superscript"/>
                <w:lang w:val="en-CA"/>
              </w:rPr>
              <w:t>th</w:t>
            </w:r>
            <w:r w:rsidRPr="00C20772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 xml:space="preserve"> Sunday after the Epiphany</w:t>
            </w:r>
          </w:p>
          <w:p w14:paraId="71132843" w14:textId="13A88A53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2829E2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 xml:space="preserve">Heritage Sunday 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06FC782C" w14:textId="05B134FF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highlight w:val="yellow"/>
                <w:lang w:val="en-CA"/>
              </w:rPr>
            </w:pPr>
            <w:r w:rsidRPr="00C20772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Deuteronomy 30:15-20; Psalm 119:1-8;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 xml:space="preserve"> </w:t>
            </w:r>
            <w:r w:rsidRPr="00C20772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1 Corinthians 3:1-9; Matthew 5:21-37</w:t>
            </w:r>
          </w:p>
        </w:tc>
      </w:tr>
      <w:tr w:rsidR="00280FBF" w:rsidRPr="00F73C26" w14:paraId="03A35470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20BE3822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February 23, 2020</w:t>
            </w:r>
          </w:p>
          <w:p w14:paraId="7D81D2D4" w14:textId="3C7C44F2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white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78820D7E" w14:textId="3E7F0600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Transfiguration Sunday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304C8BFE" w14:textId="2A4BB3E0" w:rsidR="00280FBF" w:rsidRPr="00F73C26" w:rsidRDefault="00280FBF" w:rsidP="00280FBF">
            <w:pPr>
              <w:jc w:val="center"/>
              <w:rPr>
                <w:rFonts w:ascii="Times New Roman" w:hAnsi="Times New Roman"/>
                <w:b/>
                <w:sz w:val="20"/>
                <w:highlight w:val="yellow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Exodus 24:12-</w:t>
            </w: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18;</w:t>
            </w: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ab/>
              <w:t>Psalm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2 OR Psalm 99; 2 Peter 1:16-21; Matthew 17:1-9</w:t>
            </w:r>
          </w:p>
        </w:tc>
      </w:tr>
      <w:tr w:rsidR="00280FBF" w:rsidRPr="00F73C26" w14:paraId="7D4B6EAC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00068C39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February 26, 2020</w:t>
            </w:r>
          </w:p>
          <w:p w14:paraId="6F7553D1" w14:textId="163E19D0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purple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031D7935" w14:textId="729CCAFA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Ash Wednesday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1CBF9889" w14:textId="6B6C8DD4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highlight w:val="yellow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Joel 2:1-2, 12-17 OR Isaiah 58:1-12; Psalm 51:1-17; 2 Corinthians 5:20b-6:10; Matthew 6:1-6, 16-21</w:t>
            </w:r>
          </w:p>
        </w:tc>
      </w:tr>
      <w:tr w:rsidR="00280FBF" w:rsidRPr="00F73C26" w14:paraId="4B2E3F51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B5B4529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March 1, 2020</w:t>
            </w:r>
          </w:p>
          <w:p w14:paraId="5DD3C94E" w14:textId="07791F3F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purple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20DE93E6" w14:textId="28B352DA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1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vertAlign w:val="superscript"/>
                <w:lang w:val="en-CA"/>
              </w:rPr>
              <w:t>st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Sunday in Lent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15DC9AE0" w14:textId="410CF091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Genesis 2:15-17; 3:1-7; Psalm 32; Romans 5:12-19; Matthew 4:1-11</w:t>
            </w:r>
          </w:p>
        </w:tc>
      </w:tr>
      <w:tr w:rsidR="00280FBF" w:rsidRPr="00F73C26" w14:paraId="1B5254FE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5E1C895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March 8, 2020</w:t>
            </w:r>
          </w:p>
          <w:p w14:paraId="57574DAF" w14:textId="01D8C736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purple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B4C04C5" w14:textId="7EE52821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2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vertAlign w:val="superscript"/>
                <w:lang w:val="en-CA"/>
              </w:rPr>
              <w:t>nd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Sunday in Lent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52162B8" w14:textId="77777777" w:rsidR="00280FBF" w:rsidRPr="00505B2E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Genesis 12:1-4a; Psalm 121; Romans 4:1-5, 13-17; John 3:1-17 </w:t>
            </w:r>
          </w:p>
          <w:p w14:paraId="7EBC5D40" w14:textId="2CD4F53A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OR Matthew 17:1-9</w:t>
            </w:r>
          </w:p>
        </w:tc>
      </w:tr>
      <w:tr w:rsidR="00280FBF" w:rsidRPr="00F73C26" w14:paraId="72730251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58809EC0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March 15, 2020</w:t>
            </w:r>
          </w:p>
          <w:p w14:paraId="6D34626B" w14:textId="595715C6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purple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0DB0A2A1" w14:textId="66129007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3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vertAlign w:val="superscript"/>
                <w:lang w:val="en-CA"/>
              </w:rPr>
              <w:t>rd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Sunday in Lent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C5BA26D" w14:textId="4A570671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Exodus 17:1-7; Psalm 95; Romans 5:1-11; John 4:5-42</w:t>
            </w:r>
          </w:p>
        </w:tc>
      </w:tr>
      <w:tr w:rsidR="00280FBF" w:rsidRPr="00F73C26" w14:paraId="4C492D86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7A8EC22F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March 22, 2020</w:t>
            </w:r>
          </w:p>
          <w:p w14:paraId="6E8D5A45" w14:textId="51BC7D55" w:rsidR="00280FBF" w:rsidRPr="00F73C26" w:rsidRDefault="00280FBF" w:rsidP="00280FBF">
            <w:pPr>
              <w:jc w:val="center"/>
              <w:rPr>
                <w:rFonts w:ascii="Times New Roman" w:hAnsi="Times New Roman"/>
                <w:b/>
                <w:i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purple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3FCD0765" w14:textId="5B12A414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4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vertAlign w:val="superscript"/>
                <w:lang w:val="en-CA"/>
              </w:rPr>
              <w:t>th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Sunday in Lent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37A1911F" w14:textId="6DEFD1C0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1 Samuel 16:1-13; Psalm 23; Ephesians 5:8-14; John 9:1-41</w:t>
            </w:r>
          </w:p>
        </w:tc>
      </w:tr>
      <w:tr w:rsidR="00280FBF" w:rsidRPr="00F73C26" w14:paraId="2CBFD84C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773D2E87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March 29, 2020</w:t>
            </w:r>
          </w:p>
          <w:p w14:paraId="59773B36" w14:textId="012EDF31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purple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E275BF6" w14:textId="54888A6E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5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vertAlign w:val="superscript"/>
                <w:lang w:val="en-CA"/>
              </w:rPr>
              <w:t>th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Sunday in Lent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56FFC1EF" w14:textId="750028B1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Ezekiel 37:1-14; Psalm 130; Romans 8:6-11; John 11:1-45</w:t>
            </w:r>
          </w:p>
        </w:tc>
      </w:tr>
      <w:tr w:rsidR="00280FBF" w:rsidRPr="00F73C26" w14:paraId="4FC00393" w14:textId="77777777" w:rsidTr="00892EA0">
        <w:trPr>
          <w:trHeight w:val="360"/>
        </w:trPr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BFBFBF" w:themeColor="background1" w:themeShade="BF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2552A74A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April 5, 2020</w:t>
            </w:r>
          </w:p>
          <w:p w14:paraId="79B6A713" w14:textId="6EE88D1C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purple / red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BFBFBF" w:themeColor="background1" w:themeShade="BF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6F347EEF" w14:textId="71D2BD85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Palm Sunday / Passion Sunday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BFBFBF" w:themeColor="background1" w:themeShade="BF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50453CD2" w14:textId="77777777" w:rsidR="00280FBF" w:rsidRPr="00C20772" w:rsidRDefault="00280FBF" w:rsidP="00280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i/>
                <w:color w:val="000000" w:themeColor="text1"/>
                <w:sz w:val="20"/>
                <w:lang w:val="en-CA"/>
              </w:rPr>
              <w:t>Liturgy of the Palms: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Psalm 118:1-2, 19-29; Matthew 21:1-11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ab/>
            </w:r>
          </w:p>
          <w:p w14:paraId="28A7FDCA" w14:textId="0B3B1477" w:rsidR="00280FBF" w:rsidRPr="00F73C26" w:rsidRDefault="00280FBF" w:rsidP="00280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i/>
                <w:color w:val="000000" w:themeColor="text1"/>
                <w:sz w:val="20"/>
                <w:lang w:val="en-CA"/>
              </w:rPr>
              <w:t>Liturgy of the Passion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: Isaiah 50:4-9a; Psalm 31:9-16; Philippians 2:5-11; Matthew 26:14-27:66 OR Matthew 27:11-54</w:t>
            </w:r>
          </w:p>
        </w:tc>
      </w:tr>
      <w:tr w:rsidR="00280FBF" w:rsidRPr="00F73C26" w14:paraId="3F273993" w14:textId="77777777" w:rsidTr="0051533F">
        <w:trPr>
          <w:trHeight w:val="817"/>
        </w:trPr>
        <w:tc>
          <w:tcPr>
            <w:tcW w:w="952" w:type="pct"/>
            <w:tcBorders>
              <w:top w:val="single" w:sz="8" w:space="0" w:color="BFBFBF" w:themeColor="background1" w:themeShade="BF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6D8A7EA9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lastRenderedPageBreak/>
              <w:t>April 9, 2020</w:t>
            </w:r>
          </w:p>
          <w:p w14:paraId="44267168" w14:textId="7529FC72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no colour / purple</w:t>
            </w:r>
          </w:p>
        </w:tc>
        <w:tc>
          <w:tcPr>
            <w:tcW w:w="1175" w:type="pct"/>
            <w:tcBorders>
              <w:top w:val="single" w:sz="8" w:space="0" w:color="BFBFBF" w:themeColor="background1" w:themeShade="BF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11D98025" w14:textId="6DF67359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Maundy Thursday</w:t>
            </w:r>
          </w:p>
        </w:tc>
        <w:tc>
          <w:tcPr>
            <w:tcW w:w="2873" w:type="pct"/>
            <w:tcBorders>
              <w:top w:val="single" w:sz="8" w:space="0" w:color="BFBFBF" w:themeColor="background1" w:themeShade="BF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6015CB5B" w14:textId="72178B83" w:rsidR="00280FBF" w:rsidRPr="00F73C26" w:rsidRDefault="00280FBF" w:rsidP="00280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Exodus 12:1-4,</w:t>
            </w:r>
            <w:r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(5-10), 11-14; Psalm 116:1-2, 12-19; 1 Corinthians 11:23-26; John 13:1-17, 31b-35</w:t>
            </w:r>
          </w:p>
        </w:tc>
      </w:tr>
      <w:tr w:rsidR="00280FBF" w:rsidRPr="00F73C26" w14:paraId="7C9D36D5" w14:textId="77777777" w:rsidTr="00892EA0">
        <w:trPr>
          <w:trHeight w:val="330"/>
        </w:trPr>
        <w:tc>
          <w:tcPr>
            <w:tcW w:w="952" w:type="pct"/>
            <w:tcBorders>
              <w:top w:val="single" w:sz="8" w:space="0" w:color="BFBFBF" w:themeColor="background1" w:themeShade="BF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77AB0D37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April 10, 2020</w:t>
            </w:r>
          </w:p>
          <w:p w14:paraId="36EE8FDA" w14:textId="7826DE3B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no colour / red</w:t>
            </w:r>
          </w:p>
        </w:tc>
        <w:tc>
          <w:tcPr>
            <w:tcW w:w="1175" w:type="pct"/>
            <w:tcBorders>
              <w:top w:val="single" w:sz="8" w:space="0" w:color="BFBFBF" w:themeColor="background1" w:themeShade="BF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791160CE" w14:textId="56695600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Good Friday</w:t>
            </w:r>
          </w:p>
        </w:tc>
        <w:tc>
          <w:tcPr>
            <w:tcW w:w="2873" w:type="pct"/>
            <w:tcBorders>
              <w:top w:val="single" w:sz="8" w:space="0" w:color="BFBFBF" w:themeColor="background1" w:themeShade="BF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2ABBAB09" w14:textId="209EE97E" w:rsidR="00280FBF" w:rsidRPr="00F73C26" w:rsidRDefault="00280FBF" w:rsidP="00280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Isaiah 52:13-53:12; Psalm 22; Hebrews 10:16-25 OR Hebrews 4:14-16; 5:7-9; John 18:1-19:42</w:t>
            </w:r>
          </w:p>
        </w:tc>
      </w:tr>
      <w:tr w:rsidR="00280FBF" w:rsidRPr="00F73C26" w14:paraId="2E36235E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6D51C595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April 11, 2020</w:t>
            </w:r>
          </w:p>
          <w:p w14:paraId="55BE20CE" w14:textId="7515C915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no colour / </w:t>
            </w: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purpl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79FD6C14" w14:textId="4C142CA6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Holy Saturday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3870776" w14:textId="059B9C48" w:rsidR="00280FBF" w:rsidRPr="00F73C26" w:rsidRDefault="00280FBF" w:rsidP="00280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Job 14:1-14 OR Lamentations 3:1-9, 19-24; Psalm 31:1-4, 15-16; 1 Peter 4:1-8; Matthew 27:57-66 OR John 19:38-42</w:t>
            </w:r>
          </w:p>
        </w:tc>
      </w:tr>
      <w:tr w:rsidR="00280FBF" w:rsidRPr="00F73C26" w14:paraId="010281ED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1C52E080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April 12, 2020</w:t>
            </w:r>
          </w:p>
          <w:p w14:paraId="4F5E1A23" w14:textId="327B5396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white / gold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EDDCC54" w14:textId="4E7A2078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Easter Sunday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1AB0859C" w14:textId="30667584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Acts 10:34-43 OR Jeremiah 31:1-6; Psalm 118:1-2, 14-24</w:t>
            </w:r>
            <w:r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; 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Colossians 3:1-4</w:t>
            </w:r>
            <w:r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OR 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Acts 10:34-43; John 20:1-18 OR Matthew 28:1-10</w:t>
            </w:r>
          </w:p>
        </w:tc>
      </w:tr>
      <w:tr w:rsidR="00280FBF" w:rsidRPr="00F73C26" w14:paraId="76292687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3A65FDF5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April 19, 2020</w:t>
            </w:r>
          </w:p>
          <w:p w14:paraId="045BDBBB" w14:textId="75CC79D7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white / gold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06B2524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2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vertAlign w:val="superscript"/>
                <w:lang w:val="en-CA"/>
              </w:rPr>
              <w:t>nd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Sunday of Easter</w:t>
            </w:r>
          </w:p>
          <w:p w14:paraId="53093EAB" w14:textId="04DD92F1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24B606A1" w14:textId="6F6A1C8F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Acts 2:14a, 22-32; Psalm 16; 1 Peter 1:3-9; John 20:19-31</w:t>
            </w:r>
          </w:p>
        </w:tc>
      </w:tr>
      <w:tr w:rsidR="00280FBF" w:rsidRPr="00F73C26" w14:paraId="0D8FE37C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48C0274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April 26, 2020</w:t>
            </w:r>
          </w:p>
          <w:p w14:paraId="62FD4D99" w14:textId="4A46FCF3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white / gold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07FF75C9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3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vertAlign w:val="superscript"/>
                <w:lang w:val="en-CA"/>
              </w:rPr>
              <w:t>rd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Sunday of Easter</w:t>
            </w:r>
          </w:p>
          <w:p w14:paraId="7920AA33" w14:textId="6E56445B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262AFA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Mission Awareness Sunday 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752E556B" w14:textId="767250AC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Acts 2:14a, 36-41; Psalm 116:1-4, 12-19; 1 Peter 1:17-23; Luke 24:1</w:t>
            </w:r>
            <w:r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3-35</w:t>
            </w:r>
          </w:p>
        </w:tc>
      </w:tr>
      <w:tr w:rsidR="00280FBF" w:rsidRPr="00F73C26" w14:paraId="2AE17433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CDF81CA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May 3, 2020</w:t>
            </w:r>
          </w:p>
          <w:p w14:paraId="569ED648" w14:textId="3583043D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white / gold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7E467A8A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4th Sunday of Easter</w:t>
            </w:r>
          </w:p>
          <w:p w14:paraId="268F7E05" w14:textId="4C5BCFD4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69E254F0" w14:textId="26A93669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Acts 2:42-47; Psalm 23; 1 Peter 2:19-25; John 10:1-10</w:t>
            </w:r>
          </w:p>
        </w:tc>
      </w:tr>
      <w:tr w:rsidR="00280FBF" w:rsidRPr="00F73C26" w14:paraId="3348260E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35828A2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May 10, 2020</w:t>
            </w:r>
          </w:p>
          <w:p w14:paraId="222B8CE3" w14:textId="281BB43B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white / gold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66816002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5th Sunday of Easter</w:t>
            </w:r>
          </w:p>
          <w:p w14:paraId="5D3E83EA" w14:textId="0C4D0E49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262AFA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Christian Family Sunday 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25789A4" w14:textId="75AB5C75" w:rsidR="00280FBF" w:rsidRPr="00F73C26" w:rsidRDefault="00280FBF" w:rsidP="00280FBF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Acts 7:55-60; Psalm 31:1-5, 15-16; 1 Peter 2:2-10; John 14:1-14</w:t>
            </w:r>
          </w:p>
        </w:tc>
      </w:tr>
      <w:tr w:rsidR="00280FBF" w:rsidRPr="00F73C26" w14:paraId="614FA526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0631C017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May 17, 2020</w:t>
            </w:r>
          </w:p>
          <w:p w14:paraId="082FE1EE" w14:textId="3DA2E8E7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white / gold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A9B37A1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6th Sunday of Easter</w:t>
            </w:r>
          </w:p>
          <w:p w14:paraId="220A1681" w14:textId="2DCDC8C0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DD0E0DF" w14:textId="29AD22B9" w:rsidR="00280FBF" w:rsidRPr="00F73C26" w:rsidRDefault="00280FBF" w:rsidP="00280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Acts 17:22-31; Psalm 66:8-20; 1 Peter 3:13-22; John 14:15-21</w:t>
            </w:r>
          </w:p>
        </w:tc>
      </w:tr>
      <w:tr w:rsidR="00280FBF" w:rsidRPr="00F73C26" w14:paraId="2C204227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03D1959B" w14:textId="65745061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May 24, 2020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3C5C94D6" w14:textId="77777777" w:rsidR="00280FBF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262AFA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Ascension Sunday</w:t>
            </w:r>
          </w:p>
          <w:p w14:paraId="46C698F4" w14:textId="77777777" w:rsidR="00280FBF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7</w:t>
            </w:r>
            <w:r w:rsidRPr="0097196E">
              <w:rPr>
                <w:rFonts w:ascii="Times New Roman" w:hAnsi="Times New Roman"/>
                <w:color w:val="000000" w:themeColor="text1"/>
                <w:sz w:val="20"/>
                <w:vertAlign w:val="superscript"/>
                <w:lang w:val="en-CA"/>
              </w:rPr>
              <w:t>th</w:t>
            </w:r>
            <w:r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Sunday of Easter</w:t>
            </w:r>
          </w:p>
          <w:p w14:paraId="1A6504AC" w14:textId="4BE69FDB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262AFA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Healing and Reconciliation Sunday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1037446" w14:textId="77777777" w:rsidR="00280FBF" w:rsidRPr="00505B2E" w:rsidRDefault="00280FBF" w:rsidP="00280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i/>
                <w:color w:val="000000" w:themeColor="text1"/>
                <w:sz w:val="20"/>
                <w:lang w:val="en-CA"/>
              </w:rPr>
              <w:t>Ascension Sunday:</w:t>
            </w: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Acts 1:1-11; Psalm 93; Ephesians 1:15-23; Luke 24:44-53</w:t>
            </w:r>
          </w:p>
          <w:p w14:paraId="78ECB673" w14:textId="3C9088E8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i/>
                <w:color w:val="000000" w:themeColor="text1"/>
                <w:sz w:val="20"/>
                <w:lang w:val="en-CA"/>
              </w:rPr>
              <w:t>7</w:t>
            </w:r>
            <w:r w:rsidRPr="00505B2E">
              <w:rPr>
                <w:rFonts w:ascii="Times New Roman" w:hAnsi="Times New Roman"/>
                <w:i/>
                <w:color w:val="000000" w:themeColor="text1"/>
                <w:sz w:val="20"/>
                <w:vertAlign w:val="superscript"/>
                <w:lang w:val="en-CA"/>
              </w:rPr>
              <w:t>th</w:t>
            </w:r>
            <w:r w:rsidRPr="00505B2E">
              <w:rPr>
                <w:rFonts w:ascii="Times New Roman" w:hAnsi="Times New Roman"/>
                <w:i/>
                <w:color w:val="000000" w:themeColor="text1"/>
                <w:sz w:val="20"/>
                <w:lang w:val="en-CA"/>
              </w:rPr>
              <w:t xml:space="preserve"> Sunday of Easter:</w:t>
            </w: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Acts 1:6-14; Psalm 68:1-10, 32-35; 1 Peter 4:12-14; 5:6-11; John 17:1-11</w:t>
            </w:r>
          </w:p>
        </w:tc>
      </w:tr>
      <w:tr w:rsidR="00280FBF" w:rsidRPr="00F73C26" w14:paraId="65C446E1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5D18F26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May 31, 2020</w:t>
            </w:r>
          </w:p>
          <w:p w14:paraId="6B79D896" w14:textId="136D90DB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red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749A315D" w14:textId="503E50DB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Day of Pentecost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5A64BD70" w14:textId="74798511" w:rsidR="00280FBF" w:rsidRPr="00F73C26" w:rsidRDefault="00280FBF" w:rsidP="00280FBF">
            <w:pPr>
              <w:jc w:val="center"/>
              <w:rPr>
                <w:rFonts w:ascii="Times New Roman" w:hAnsi="Times New Roman"/>
                <w:iCs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Acts 2:1-21 OR Numbers 11:24-30; Psalm 104:24-34, 35b; 1 Corinthians 12:3b-13 OR Acts 2:1-21; John 20:19-23 OR John 7:37-39</w:t>
            </w:r>
          </w:p>
        </w:tc>
      </w:tr>
      <w:tr w:rsidR="00280FBF" w:rsidRPr="00F73C26" w14:paraId="78084294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24D5F2E6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June 7, 2020</w:t>
            </w:r>
          </w:p>
          <w:p w14:paraId="7061DFA5" w14:textId="3ED418A1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iCs/>
                <w:color w:val="000000" w:themeColor="text1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69C19F5E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1st Sunday after Pentecost</w:t>
            </w:r>
          </w:p>
          <w:p w14:paraId="440BD2E8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Trinity Sunday</w:t>
            </w:r>
          </w:p>
          <w:p w14:paraId="75CDC0AA" w14:textId="14A6EE7E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262AFA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General Assembly Sunday 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F90909A" w14:textId="2DC1D8EC" w:rsidR="00280FBF" w:rsidRPr="00F73C26" w:rsidRDefault="00280FBF" w:rsidP="00280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Genesis 1:1-2:4a; Psalm 8; 2 Corinthians 13:11-13; Matthew 28:16-20</w:t>
            </w:r>
          </w:p>
        </w:tc>
      </w:tr>
      <w:tr w:rsidR="00280FBF" w:rsidRPr="00F73C26" w14:paraId="206A8866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52C3CB5F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June 14, 2020</w:t>
            </w:r>
          </w:p>
          <w:p w14:paraId="417BEDD8" w14:textId="3C5DD4C1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A604552" w14:textId="01AEFFA1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2nd Sunday after Pentecost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6A502A10" w14:textId="35A1A6FE" w:rsidR="00280FBF" w:rsidRPr="00F73C26" w:rsidRDefault="00280FBF" w:rsidP="00280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Genesis 18:1-15, (21:1-7) and Psalm 116:1-2, 12-19 OR Exodus 19:2-8a and Psalm 100; Romans 5:1-8; Matthew 9:35-10:8, (9-23)</w:t>
            </w:r>
          </w:p>
        </w:tc>
      </w:tr>
      <w:tr w:rsidR="00280FBF" w:rsidRPr="00F73C26" w14:paraId="149FEF75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549B1230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June 21, 2020</w:t>
            </w:r>
          </w:p>
          <w:p w14:paraId="2E86DE28" w14:textId="5C158F35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223C0F1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3rd Sunday after Pentecost</w:t>
            </w:r>
          </w:p>
          <w:p w14:paraId="07056E1D" w14:textId="70ADAB79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97196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National Indigenous Peoples Sunday 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11A22631" w14:textId="587E99D9" w:rsidR="00280FBF" w:rsidRPr="00F73C26" w:rsidRDefault="00280FBF" w:rsidP="00280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Genesis 21:8-21 and Psalm 86:1-10, 16-17 OR Jeremiah 20:7-13 and Psalm 69:7-10, (11-15), 16-18; Romans 6:1b-11; Matthew 10:24-39</w:t>
            </w:r>
          </w:p>
        </w:tc>
      </w:tr>
      <w:tr w:rsidR="00280FBF" w:rsidRPr="00F73C26" w14:paraId="44679C0B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51D0E98F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June 28, 2020</w:t>
            </w:r>
          </w:p>
          <w:p w14:paraId="0B230042" w14:textId="569CEEA9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58CDAE01" w14:textId="1371F0BF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4th Sunday after Pentecost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659947E2" w14:textId="0DABEDD7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Genesis 22:1-14 and Psalm 13 OR Jeremiah 28:5-9 and Psalm 89:1-4, 15-18;</w:t>
            </w: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ab/>
              <w:t>Romans 6:12-23; Matthew 10:40-42</w:t>
            </w:r>
          </w:p>
        </w:tc>
      </w:tr>
      <w:tr w:rsidR="00280FBF" w:rsidRPr="00F73C26" w14:paraId="17AF1587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23830BD6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July 5, 2020</w:t>
            </w:r>
          </w:p>
          <w:p w14:paraId="2BB9DA78" w14:textId="7569D30D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13FF063D" w14:textId="63FADB31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5th Sunday after Pentecost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23F8B7C7" w14:textId="0D097B5A" w:rsidR="00280FBF" w:rsidRPr="00F73C26" w:rsidRDefault="00280FBF" w:rsidP="00280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    Genesis 24:34-38, 42-49, 58-67 and Psalm 45:10-17 or Song of Solomon 2:8-13 OR Zechariah 9:9-12 and Psalm 145:8-14; Romans 7:15-25a; Matthew 11:16-19, 25-30</w:t>
            </w:r>
          </w:p>
        </w:tc>
      </w:tr>
      <w:tr w:rsidR="00280FBF" w:rsidRPr="00F73C26" w14:paraId="3C571658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5905A080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July 12, 2020</w:t>
            </w:r>
          </w:p>
          <w:p w14:paraId="5FF92C43" w14:textId="47EB2425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7523EF9C" w14:textId="16C14A4F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6th Sunday after Pentecost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307CBC78" w14:textId="5FBC220F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Genesis 25:19-34 and Psalm 119:105-112</w:t>
            </w:r>
            <w:r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OR 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Isaiah 55:10-13 and Psalm 65:(1-8),9-13; Romans 8:1-11; Matthew 13:1-9, 18-23</w:t>
            </w:r>
          </w:p>
        </w:tc>
      </w:tr>
      <w:tr w:rsidR="00280FBF" w:rsidRPr="00F73C26" w14:paraId="322D2881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1F39A018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July 19, 2020</w:t>
            </w:r>
          </w:p>
          <w:p w14:paraId="66088835" w14:textId="00BF81DA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705E3CD5" w14:textId="6FCCF488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7th Sunday after Pentecost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6A50A093" w14:textId="0DAEAF86" w:rsidR="00280FBF" w:rsidRPr="00F73C26" w:rsidRDefault="00280FBF" w:rsidP="00280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Genesis 28:10-19a and Psalm 139:1-12, 23-24</w:t>
            </w:r>
            <w:r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OR 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Isaiah 44:6-8 and Psalm 86:11-17; Romans 8:12-25; Matthew 13:24-30, 36-43</w:t>
            </w:r>
          </w:p>
        </w:tc>
      </w:tr>
      <w:tr w:rsidR="00280FBF" w:rsidRPr="00F73C26" w14:paraId="25649661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1BFCE893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July 26, 2020</w:t>
            </w:r>
          </w:p>
          <w:p w14:paraId="50780B43" w14:textId="50730A26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2854DC10" w14:textId="6859225D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8th Sunday after Pentecost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5A8B19AB" w14:textId="0D4363D2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Genesis 29:15-28 and Psalm 105:1-11, 45b OR Psalm 128</w:t>
            </w:r>
            <w:r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OR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1 Kings 3:5-12 and Psalm 119:129-136; Romans 8:26-39; Matthew 13:31-33, 44-52</w:t>
            </w:r>
          </w:p>
        </w:tc>
      </w:tr>
      <w:tr w:rsidR="00280FBF" w:rsidRPr="00F73C26" w14:paraId="7530D67B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0DB7807A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August 2, 2020</w:t>
            </w:r>
          </w:p>
          <w:p w14:paraId="0C195D34" w14:textId="53C87919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4193A7B" w14:textId="78F077FB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9th Sunday after Pentecost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16E54911" w14:textId="41B22AF6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Genesis 32:22-31 and Psalm 17:1-7, 15</w:t>
            </w:r>
            <w:r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OR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Isaiah 55:1-5 and Psalm 145:8-9, 14-21; Romans 9:1-5; Matthew 14:13-21</w:t>
            </w:r>
          </w:p>
        </w:tc>
      </w:tr>
      <w:tr w:rsidR="00280FBF" w:rsidRPr="00F73C26" w14:paraId="79C7453B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510DD99B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August 9, 2020</w:t>
            </w:r>
          </w:p>
          <w:p w14:paraId="5B5DB0F9" w14:textId="1B61F7FC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345B1B32" w14:textId="18734EDF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10th Sunday after Pentecost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5C94817D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Genesis 37:1-4, 12-28 and Psalm 105: 1-6, 16-22, 45b</w:t>
            </w:r>
            <w:r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OR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1 Kings 19:9-18 and </w:t>
            </w:r>
          </w:p>
          <w:p w14:paraId="262F25BB" w14:textId="483883C8" w:rsidR="00280FBF" w:rsidRPr="00F73C26" w:rsidRDefault="00280FBF" w:rsidP="00280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Psalm 85:8-13; Romans 10:5-15; Matthew 14:22-33</w:t>
            </w:r>
          </w:p>
        </w:tc>
      </w:tr>
      <w:tr w:rsidR="00280FBF" w:rsidRPr="00F73C26" w14:paraId="07894E9D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009C4B8B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August 16, 2020</w:t>
            </w:r>
          </w:p>
          <w:p w14:paraId="6553732C" w14:textId="070AC64D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D764051" w14:textId="427DEDDD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11th Sunday after Pentecost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D5E6AF1" w14:textId="77777777" w:rsidR="00280FBF" w:rsidRDefault="00280FBF" w:rsidP="00280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Genesis 45:1-15 and Psalm 133</w:t>
            </w:r>
            <w:r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OR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Isaiah 56:1, 6-8 and Psalm 67; </w:t>
            </w:r>
          </w:p>
          <w:p w14:paraId="4C8E3B64" w14:textId="3A398D9F" w:rsidR="00280FBF" w:rsidRPr="00F73C26" w:rsidRDefault="00280FBF" w:rsidP="00280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Romans 11:1-2a, 29-32; Matthew 15: (10-20), 21-28</w:t>
            </w:r>
          </w:p>
        </w:tc>
      </w:tr>
    </w:tbl>
    <w:p w14:paraId="2901B5DC" w14:textId="77777777" w:rsidR="00E47603" w:rsidRDefault="00E47603">
      <w:r>
        <w:br w:type="page"/>
      </w:r>
      <w:bookmarkStart w:id="0" w:name="_GoBack"/>
      <w:bookmarkEnd w:id="0"/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2"/>
        <w:gridCol w:w="2669"/>
        <w:gridCol w:w="6525"/>
      </w:tblGrid>
      <w:tr w:rsidR="00280FBF" w:rsidRPr="00F73C26" w14:paraId="36CB8007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F735EDE" w14:textId="51A45946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lastRenderedPageBreak/>
              <w:t>August 23, 2020</w:t>
            </w:r>
          </w:p>
          <w:p w14:paraId="5169B8DC" w14:textId="180B514E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5FE5A6FD" w14:textId="3B895753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12th Sunday after Pentecost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3DA55FD9" w14:textId="77777777" w:rsidR="00280FBF" w:rsidRDefault="00280FBF" w:rsidP="00280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Exodus 1:8-2:10 and Psalm 124</w:t>
            </w:r>
            <w:r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OR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Isaiah 51:1-6 and Psalm 138; </w:t>
            </w:r>
          </w:p>
          <w:p w14:paraId="0844144D" w14:textId="0C5AD9BB" w:rsidR="00280FBF" w:rsidRPr="00F73C26" w:rsidRDefault="00280FBF" w:rsidP="00280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Romans 12:1-8; Matthew 16:13-20</w:t>
            </w:r>
          </w:p>
        </w:tc>
      </w:tr>
      <w:tr w:rsidR="00280FBF" w:rsidRPr="00F73C26" w14:paraId="5A66493F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33F7E083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August 30, 2020</w:t>
            </w:r>
          </w:p>
          <w:p w14:paraId="3EC23B3F" w14:textId="476CCE77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3C67A6FF" w14:textId="1FC97D29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13th Sunday after Pentecost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6F7E4692" w14:textId="368B2AAB" w:rsidR="00280FBF" w:rsidRPr="00F73C26" w:rsidRDefault="00280FBF" w:rsidP="00280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Exodus 3:1-15 and Psalm 105:1-6, 23-26, 45b</w:t>
            </w:r>
            <w:r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OR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Jeremiah 15:15-21 and Psalm 26:1-8; Romans 12:9-21; Matthew 16:21-28</w:t>
            </w:r>
          </w:p>
        </w:tc>
      </w:tr>
      <w:tr w:rsidR="00280FBF" w:rsidRPr="00F73C26" w14:paraId="05535BDB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12DDFB45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September 6, 2020</w:t>
            </w:r>
          </w:p>
          <w:p w14:paraId="37ED532C" w14:textId="68FD43BB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269C917B" w14:textId="733F9B23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14th Sunday after Pentecost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3114C842" w14:textId="3D89A05D" w:rsidR="00280FBF" w:rsidRPr="00F73C26" w:rsidRDefault="00280FBF" w:rsidP="00280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Exodus 12:1-14 and Psalm 149 OR Ezekiel 33:7-11 and Psalm 119:33-40; Romans 13:8-14; Matthew 18:15-20</w:t>
            </w:r>
          </w:p>
        </w:tc>
      </w:tr>
      <w:tr w:rsidR="00280FBF" w:rsidRPr="00F73C26" w14:paraId="688E2FC7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378BABD4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September 13, 2020</w:t>
            </w:r>
          </w:p>
          <w:p w14:paraId="57D4C783" w14:textId="044BA85B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5071A140" w14:textId="6CEB9633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15th Sunday after Pentecost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737EF51C" w14:textId="5E1BF8AA" w:rsidR="00280FBF" w:rsidRPr="00F73C26" w:rsidRDefault="00280FBF" w:rsidP="00280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    Exodus 14:19-31 and Psalm 114 or Exodus 15:1b-11, 20-21 OR Genesis 50:15-21 and Psalm 103:(1-7), 8-13; Romans 14:1-12; Matthew 18:21-35</w:t>
            </w:r>
          </w:p>
        </w:tc>
      </w:tr>
      <w:tr w:rsidR="00280FBF" w:rsidRPr="00F73C26" w14:paraId="4AE5A854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3A448032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September 20, 2020</w:t>
            </w:r>
          </w:p>
          <w:p w14:paraId="70D7C85D" w14:textId="70F6C8B7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143BCEA4" w14:textId="12BF811E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16th Sunday after Pentecost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3F1CB201" w14:textId="57C44305" w:rsidR="00280FBF" w:rsidRPr="00F73C26" w:rsidRDefault="00280FBF" w:rsidP="00280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Exodus 16:2-15 and Psalm 105:1-6, 37-45 OR Jonah 3:10-4:11 and Psalm 145:1-8; Philippians 1:21-30; Matthew 20:1-16</w:t>
            </w:r>
          </w:p>
        </w:tc>
      </w:tr>
      <w:tr w:rsidR="00280FBF" w:rsidRPr="00F73C26" w14:paraId="7B119CCB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0AC7F92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September 27, 2020</w:t>
            </w:r>
          </w:p>
          <w:p w14:paraId="6EBB3C6F" w14:textId="34A6EDFD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6BA9CE06" w14:textId="77777777" w:rsidR="00280FBF" w:rsidRPr="00505B2E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17th Sunday after Pentecost</w:t>
            </w:r>
          </w:p>
          <w:p w14:paraId="481A2700" w14:textId="6C51B497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i/>
                <w:color w:val="000000" w:themeColor="text1"/>
                <w:sz w:val="20"/>
                <w:lang w:val="en-CA"/>
              </w:rPr>
              <w:t>Presbyterians Sharing</w:t>
            </w: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Sunday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680B438F" w14:textId="77777777" w:rsidR="00280FBF" w:rsidRPr="00505B2E" w:rsidRDefault="00280FBF" w:rsidP="00280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Exodus 17:1-7 and Psalm 78:1-4, 12-16 OR Ezekiel 18:1-4, 25-32 and Psalm 25:1-9; Philippians 2:1-13; Matthew 21:23-32</w:t>
            </w:r>
          </w:p>
          <w:p w14:paraId="5CCE8D5A" w14:textId="1589F1BB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</w:p>
        </w:tc>
      </w:tr>
      <w:tr w:rsidR="00280FBF" w:rsidRPr="00F73C26" w14:paraId="44E5A94C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108DA279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October 4, 2020</w:t>
            </w:r>
          </w:p>
          <w:p w14:paraId="707C9B29" w14:textId="249EBBF3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3CB151C4" w14:textId="77777777" w:rsidR="00280FBF" w:rsidRPr="00505B2E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18th Sunday after Pentecost</w:t>
            </w:r>
          </w:p>
          <w:p w14:paraId="3B88CEB2" w14:textId="799AB2A0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World Communion Sunday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7441884A" w14:textId="77777777" w:rsidR="00280FBF" w:rsidRPr="00505B2E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Exodus 20:1-4, 7-9, 12-20 and Psalm 19 OR Isaiah 5:1-7 and Psalm 80:7-15; Philippians 3:4b-14; Matthew 21:33-46</w:t>
            </w:r>
          </w:p>
          <w:p w14:paraId="0A6E4F52" w14:textId="3EC3AFF1" w:rsidR="00280FBF" w:rsidRPr="00F73C26" w:rsidRDefault="00280FBF" w:rsidP="00280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</w:p>
        </w:tc>
      </w:tr>
      <w:tr w:rsidR="00280FBF" w:rsidRPr="00F73C26" w14:paraId="1242B09A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255E749A" w14:textId="77777777" w:rsidR="00280FBF" w:rsidRPr="00C20772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October 11, 2020</w:t>
            </w:r>
          </w:p>
          <w:p w14:paraId="4875AE6F" w14:textId="33AC099E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2F0BD29C" w14:textId="77777777" w:rsidR="00280FBF" w:rsidRPr="00505B2E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19th Sunday after Pentecost</w:t>
            </w:r>
          </w:p>
          <w:p w14:paraId="6BD654E5" w14:textId="739B766C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Harvest Sunday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5CCB8B6F" w14:textId="77777777" w:rsidR="00280FBF" w:rsidRPr="00505B2E" w:rsidRDefault="00280FBF" w:rsidP="00280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i/>
                <w:color w:val="000000" w:themeColor="text1"/>
                <w:sz w:val="20"/>
                <w:lang w:val="en-CA"/>
              </w:rPr>
              <w:t>19</w:t>
            </w:r>
            <w:r w:rsidRPr="00505B2E">
              <w:rPr>
                <w:rFonts w:ascii="Times New Roman" w:hAnsi="Times New Roman"/>
                <w:i/>
                <w:color w:val="000000" w:themeColor="text1"/>
                <w:sz w:val="20"/>
                <w:vertAlign w:val="superscript"/>
                <w:lang w:val="en-CA"/>
              </w:rPr>
              <w:t>th</w:t>
            </w:r>
            <w:r w:rsidRPr="00505B2E">
              <w:rPr>
                <w:rFonts w:ascii="Times New Roman" w:hAnsi="Times New Roman"/>
                <w:i/>
                <w:color w:val="000000" w:themeColor="text1"/>
                <w:sz w:val="20"/>
                <w:lang w:val="en-CA"/>
              </w:rPr>
              <w:t xml:space="preserve"> Sunday after Pentecost: </w:t>
            </w: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Exodus 32:1-14 and Psalm 106:1-6, 19-23 OR Isaiah 25:1-9 and Psalm 23; Philippians 4:1-9; Matthew 22:1-14</w:t>
            </w:r>
          </w:p>
          <w:p w14:paraId="1883C5A9" w14:textId="07B103C9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i/>
                <w:sz w:val="20"/>
                <w:lang w:val="en-CA"/>
              </w:rPr>
              <w:t xml:space="preserve">Harvest Sunday: </w:t>
            </w: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Deuteronomy 8:7-18 and Psalm 65; 2 Corinthians 9:6-15; Luke 17:11-19</w:t>
            </w:r>
          </w:p>
        </w:tc>
      </w:tr>
      <w:tr w:rsidR="00280FBF" w:rsidRPr="00F73C26" w14:paraId="4F57A8F4" w14:textId="77777777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92F5447" w14:textId="77777777" w:rsidR="00280FBF" w:rsidRPr="008A6B31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8A6B31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October 18, 2020</w:t>
            </w:r>
          </w:p>
          <w:p w14:paraId="2762EDE2" w14:textId="37C0FABD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8A6B31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5B236120" w14:textId="77777777" w:rsidR="00280FBF" w:rsidRPr="00505B2E" w:rsidRDefault="00280FBF" w:rsidP="00280FB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20th Sunday after Pentecost</w:t>
            </w:r>
          </w:p>
          <w:p w14:paraId="3282A487" w14:textId="7752011C" w:rsidR="00280FBF" w:rsidRPr="00F73C26" w:rsidRDefault="00280FBF" w:rsidP="00280FBF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Students and Colleges Sunday 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EF95C53" w14:textId="735130CD" w:rsidR="00280FBF" w:rsidRPr="00F73C26" w:rsidRDefault="00280FBF" w:rsidP="00280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    Exodus 33:12-23 and Psalm 99 OR Isaiah 45:1-7 and Psalm 96:1-9, (10-13</w:t>
            </w:r>
            <w:proofErr w:type="gramStart"/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);  1</w:t>
            </w:r>
            <w:proofErr w:type="gramEnd"/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Thessalonians 1:1-10; Matthew 22:15-22</w:t>
            </w:r>
          </w:p>
        </w:tc>
      </w:tr>
      <w:tr w:rsidR="00280FBF" w:rsidRPr="00F73C26" w14:paraId="572AC82D" w14:textId="77777777" w:rsidTr="006A2604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1A52F0C1" w14:textId="77777777" w:rsidR="00280FBF" w:rsidRPr="00C20772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October 25, 2020</w:t>
            </w:r>
          </w:p>
          <w:p w14:paraId="7AEAE83D" w14:textId="77777777" w:rsidR="00280FBF" w:rsidRPr="00E10DD2" w:rsidRDefault="00280FBF" w:rsidP="006A2604">
            <w:pPr>
              <w:jc w:val="center"/>
              <w:rPr>
                <w:rFonts w:ascii="Times New Roman" w:hAnsi="Times New Roman"/>
                <w:color w:val="0000FF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green 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20DC5AFB" w14:textId="77777777" w:rsidR="00280FBF" w:rsidRPr="00C20772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21st Sunday after Pentecost</w:t>
            </w:r>
          </w:p>
          <w:p w14:paraId="409B1B89" w14:textId="77777777" w:rsidR="00280FBF" w:rsidRPr="002829E2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2829E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Reformation Sunday</w:t>
            </w:r>
          </w:p>
          <w:p w14:paraId="197C3422" w14:textId="77777777" w:rsidR="00280FBF" w:rsidRPr="00E10DD2" w:rsidRDefault="00280FBF" w:rsidP="006A2604">
            <w:pPr>
              <w:jc w:val="center"/>
              <w:rPr>
                <w:rFonts w:ascii="Times New Roman" w:hAnsi="Times New Roman"/>
                <w:color w:val="9BBB59" w:themeColor="accent3"/>
                <w:sz w:val="20"/>
                <w:lang w:val="en-CA"/>
              </w:rPr>
            </w:pP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CE8BC44" w14:textId="77777777" w:rsidR="00280FBF" w:rsidRPr="00C20772" w:rsidRDefault="00280FBF" w:rsidP="006A26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Deuteronomy 34:1-12 and Psalm 90:1-6, 13-17</w:t>
            </w:r>
            <w:r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OR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Leviticus 19:1-2, 15-18 and </w:t>
            </w:r>
          </w:p>
          <w:p w14:paraId="178B5439" w14:textId="77777777" w:rsidR="00280FBF" w:rsidRPr="00E10DD2" w:rsidRDefault="00280FBF" w:rsidP="006A26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FF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Psalm 1; 1 Thessalonians 2:1-8; Matthew 22:34-46</w:t>
            </w:r>
          </w:p>
        </w:tc>
      </w:tr>
      <w:tr w:rsidR="00280FBF" w:rsidRPr="00F73C26" w14:paraId="45C4A61C" w14:textId="77777777" w:rsidTr="006A2604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1F4E4C67" w14:textId="77777777" w:rsidR="00280FBF" w:rsidRPr="00C20772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November 1, 2020</w:t>
            </w:r>
          </w:p>
          <w:p w14:paraId="19D5CE08" w14:textId="77777777" w:rsidR="00280FBF" w:rsidRPr="00E10DD2" w:rsidRDefault="00280FBF" w:rsidP="006A2604">
            <w:pPr>
              <w:jc w:val="center"/>
              <w:rPr>
                <w:rFonts w:ascii="Times New Roman" w:hAnsi="Times New Roman"/>
                <w:color w:val="0000FF"/>
                <w:sz w:val="20"/>
                <w:lang w:val="en-CA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white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3A4DCEBD" w14:textId="77777777" w:rsidR="00280FBF" w:rsidRPr="00C20772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22nd Sunday after Pentecost</w:t>
            </w:r>
          </w:p>
          <w:p w14:paraId="56010D96" w14:textId="77777777" w:rsidR="00280FBF" w:rsidRPr="00E10DD2" w:rsidRDefault="00280FBF" w:rsidP="006A2604">
            <w:pPr>
              <w:jc w:val="center"/>
              <w:rPr>
                <w:rFonts w:ascii="Times New Roman" w:hAnsi="Times New Roman"/>
                <w:color w:val="9BBB59" w:themeColor="accent3"/>
                <w:sz w:val="20"/>
                <w:lang w:val="en-CA"/>
              </w:rPr>
            </w:pPr>
            <w:r w:rsidRPr="002829E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All Saints </w:t>
            </w:r>
            <w:r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Sund</w:t>
            </w:r>
            <w:r w:rsidRPr="002829E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01732709" w14:textId="77777777" w:rsidR="00280FBF" w:rsidRDefault="00280FBF" w:rsidP="006A26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A554C1">
              <w:rPr>
                <w:rFonts w:ascii="Times New Roman" w:hAnsi="Times New Roman"/>
                <w:i/>
                <w:color w:val="000000" w:themeColor="text1"/>
                <w:sz w:val="20"/>
                <w:lang w:val="en-CA"/>
              </w:rPr>
              <w:t>22</w:t>
            </w:r>
            <w:r w:rsidRPr="00A554C1">
              <w:rPr>
                <w:rFonts w:ascii="Times New Roman" w:hAnsi="Times New Roman"/>
                <w:i/>
                <w:color w:val="000000" w:themeColor="text1"/>
                <w:sz w:val="20"/>
                <w:vertAlign w:val="superscript"/>
                <w:lang w:val="en-CA"/>
              </w:rPr>
              <w:t>nd</w:t>
            </w:r>
            <w:r w:rsidRPr="00A554C1">
              <w:rPr>
                <w:rFonts w:ascii="Times New Roman" w:hAnsi="Times New Roman"/>
                <w:i/>
                <w:color w:val="000000" w:themeColor="text1"/>
                <w:sz w:val="20"/>
                <w:lang w:val="en-CA"/>
              </w:rPr>
              <w:t xml:space="preserve"> Sunday after Pentecost</w:t>
            </w:r>
            <w:r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: 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Joshua 3:7-17 and Psalm 107:1-7, 33-37</w:t>
            </w:r>
            <w:r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OR 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Micah 3:5-12 and Psalm 43; 1 Thessalonians 2:9-13; Matthew 23:1-12</w:t>
            </w:r>
          </w:p>
          <w:p w14:paraId="39AD3B31" w14:textId="77777777" w:rsidR="00280FBF" w:rsidRPr="00E10DD2" w:rsidRDefault="00280FBF" w:rsidP="006A26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FF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i/>
                <w:color w:val="000000" w:themeColor="text1"/>
                <w:sz w:val="20"/>
                <w:lang w:val="en-CA"/>
              </w:rPr>
              <w:t>All Saints Sunday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: Revelation 7:9-17</w:t>
            </w:r>
            <w:r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; 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Psalm 34:1-10, 22; 1 John 3:1-3; Matthew 5:1-12</w:t>
            </w:r>
          </w:p>
        </w:tc>
      </w:tr>
      <w:tr w:rsidR="00280FBF" w:rsidRPr="00F73C26" w14:paraId="41C8C039" w14:textId="77777777" w:rsidTr="006A2604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24256746" w14:textId="77777777" w:rsidR="00280FBF" w:rsidRPr="00505B2E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November 8, 2020</w:t>
            </w:r>
          </w:p>
          <w:p w14:paraId="49F7BFDF" w14:textId="77777777" w:rsidR="00280FBF" w:rsidRPr="00505B2E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088A6E1" w14:textId="77777777" w:rsidR="00280FBF" w:rsidRPr="00505B2E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23rd Sunday after Pentecost</w:t>
            </w:r>
          </w:p>
          <w:p w14:paraId="5576C98C" w14:textId="77777777" w:rsidR="00280FBF" w:rsidRPr="00505B2E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Remembrance Sunday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91EE876" w14:textId="77777777" w:rsidR="00280FBF" w:rsidRPr="00C20772" w:rsidRDefault="00280FBF" w:rsidP="006A26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Joshua 24:1-3a, 14-25 and Psalm 78:1-7 OR Amos 5:18-24 and Psalm 70; 1 Thessalonians 4:13-18; Matthew 25:1-13</w:t>
            </w:r>
          </w:p>
        </w:tc>
      </w:tr>
      <w:tr w:rsidR="00280FBF" w:rsidRPr="00F73C26" w14:paraId="0DD88C2D" w14:textId="77777777" w:rsidTr="006A2604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D831DE0" w14:textId="77777777" w:rsidR="00280FBF" w:rsidRPr="00505B2E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November 15, 2020</w:t>
            </w:r>
          </w:p>
          <w:p w14:paraId="3A1E0C0B" w14:textId="77777777" w:rsidR="00280FBF" w:rsidRPr="00505B2E" w:rsidRDefault="00280FBF" w:rsidP="006A2604">
            <w:pPr>
              <w:jc w:val="center"/>
              <w:rPr>
                <w:rFonts w:ascii="Times New Roman" w:hAnsi="Times New Roman"/>
                <w:color w:val="0000FF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2DC0CA87" w14:textId="77777777" w:rsidR="00280FBF" w:rsidRPr="00505B2E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24th Sunday after Pentecost</w:t>
            </w:r>
          </w:p>
          <w:p w14:paraId="5826704A" w14:textId="77777777" w:rsidR="00280FBF" w:rsidRPr="00505B2E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Legacy Giving Sunday </w:t>
            </w:r>
          </w:p>
          <w:p w14:paraId="55AE9927" w14:textId="77777777" w:rsidR="00280FBF" w:rsidRPr="00505B2E" w:rsidRDefault="00280FBF" w:rsidP="006A2604">
            <w:pPr>
              <w:jc w:val="center"/>
              <w:rPr>
                <w:rFonts w:ascii="Times New Roman" w:hAnsi="Times New Roman"/>
                <w:color w:val="0000FF"/>
                <w:sz w:val="20"/>
                <w:lang w:val="en-CA"/>
              </w:rPr>
            </w:pP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263657F1" w14:textId="77777777" w:rsidR="00280FBF" w:rsidRPr="00C20772" w:rsidRDefault="00280FBF" w:rsidP="006A26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Judges 4:1-7 and Psalm 123</w:t>
            </w:r>
            <w:r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OR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Zephaniah 1:7, 12-18 and Psalm 90:1-8, (9-11), 12; 1 Thessalonians 5:1-11; Matthew 25:14-30</w:t>
            </w:r>
          </w:p>
        </w:tc>
      </w:tr>
      <w:tr w:rsidR="00280FBF" w:rsidRPr="00F73C26" w14:paraId="53244731" w14:textId="77777777" w:rsidTr="006A2604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78642BC" w14:textId="77777777" w:rsidR="00280FBF" w:rsidRPr="00505B2E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November 22, 2020</w:t>
            </w:r>
          </w:p>
          <w:p w14:paraId="04BAFC78" w14:textId="77777777" w:rsidR="00280FBF" w:rsidRPr="00505B2E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white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147436BA" w14:textId="77777777" w:rsidR="00280FBF" w:rsidRPr="00505B2E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25th Sunday after Pentecost</w:t>
            </w:r>
          </w:p>
          <w:p w14:paraId="49643AB6" w14:textId="77777777" w:rsidR="00280FBF" w:rsidRPr="00505B2E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505B2E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Reign of Christ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252D3A5A" w14:textId="77777777" w:rsidR="00280FBF" w:rsidRPr="00C20772" w:rsidRDefault="00280FBF" w:rsidP="006A26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Ezekiel 34:11-16, 20-24 and Psalm 100</w:t>
            </w:r>
            <w:r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OR</w:t>
            </w:r>
            <w:r w:rsidRPr="00C20772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 xml:space="preserve"> Ezekiel 34:11-16, 20-24 and Psalm 95:1-7a; Ephesians 1:15-23; Matthew 25:31-46</w:t>
            </w:r>
          </w:p>
        </w:tc>
      </w:tr>
      <w:tr w:rsidR="00280FBF" w:rsidRPr="008A6B31" w14:paraId="0F33EA58" w14:textId="77777777" w:rsidTr="006A2604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31CBFAFE" w14:textId="77777777" w:rsidR="00280FBF" w:rsidRPr="008A6B31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8A6B31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November 29, 2020</w:t>
            </w:r>
          </w:p>
          <w:p w14:paraId="7968B418" w14:textId="77777777" w:rsidR="00280FBF" w:rsidRPr="008A6B31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8A6B31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purple / blue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0D1E40C" w14:textId="77777777" w:rsidR="00280FBF" w:rsidRPr="008A6B31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8A6B31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1st Sunday of Advent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4F26666B" w14:textId="77777777" w:rsidR="00280FBF" w:rsidRPr="008A6B31" w:rsidRDefault="00280FBF" w:rsidP="006A26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8A6B31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Isaiah 64:1-9; Psalm 80:1-7, 17-19; 1 Corinthians 1:3-9; Mark 13:24-37</w:t>
            </w:r>
          </w:p>
        </w:tc>
      </w:tr>
      <w:tr w:rsidR="00280FBF" w:rsidRPr="008A6B31" w14:paraId="5CF73E73" w14:textId="77777777" w:rsidTr="006A2604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55B1F2C8" w14:textId="77777777" w:rsidR="00280FBF" w:rsidRPr="008A6B31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8A6B31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December 6, 2020</w:t>
            </w:r>
          </w:p>
          <w:p w14:paraId="26BBC111" w14:textId="77777777" w:rsidR="00280FBF" w:rsidRPr="008A6B31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8A6B31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purple / blue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0BEA7DEC" w14:textId="77777777" w:rsidR="00280FBF" w:rsidRPr="008A6B31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8A6B31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2nd Sunday of Advent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3DED8AEB" w14:textId="77777777" w:rsidR="00280FBF" w:rsidRPr="008A6B31" w:rsidRDefault="00280FBF" w:rsidP="006A26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8A6B31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Isaiah 40:1-11; Psalm 85:1-2, 8-13; 2 Peter 3:8-15a; Mark 1:1-8</w:t>
            </w:r>
          </w:p>
        </w:tc>
      </w:tr>
      <w:tr w:rsidR="00280FBF" w:rsidRPr="008A6B31" w14:paraId="5ACC5FA2" w14:textId="77777777" w:rsidTr="006A2604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14239CE5" w14:textId="77777777" w:rsidR="00280FBF" w:rsidRPr="008A6B31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8A6B31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December 13, 2020</w:t>
            </w:r>
          </w:p>
          <w:p w14:paraId="3546ABDF" w14:textId="77777777" w:rsidR="00280FBF" w:rsidRPr="008A6B31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8A6B31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purple / blue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733C6A11" w14:textId="77777777" w:rsidR="00280FBF" w:rsidRPr="008A6B31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8A6B31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3rd Sunday of Advent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6FBE0921" w14:textId="77777777" w:rsidR="00280FBF" w:rsidRPr="008A6B31" w:rsidRDefault="00280FBF" w:rsidP="006A260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</w:pPr>
            <w:r w:rsidRPr="008A6B31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 xml:space="preserve">Isaiah 61:1-4, 8-11; Psalm 126 OR Luke 1:46b-55 1 Thessalonians 5:16-24; </w:t>
            </w:r>
          </w:p>
          <w:p w14:paraId="68713A09" w14:textId="77777777" w:rsidR="00280FBF" w:rsidRPr="008A6B31" w:rsidRDefault="00280FBF" w:rsidP="006A26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8A6B31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John 1:6-8, 19-28</w:t>
            </w:r>
          </w:p>
        </w:tc>
      </w:tr>
      <w:tr w:rsidR="00280FBF" w:rsidRPr="008A6B31" w14:paraId="6F768EEF" w14:textId="77777777" w:rsidTr="006A2604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6D7DA70F" w14:textId="77777777" w:rsidR="00280FBF" w:rsidRPr="008A6B31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8A6B31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December 20, 2020</w:t>
            </w:r>
          </w:p>
          <w:p w14:paraId="087EE928" w14:textId="77777777" w:rsidR="00280FBF" w:rsidRPr="008A6B31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8A6B31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purple / blue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07C35D01" w14:textId="77777777" w:rsidR="00280FBF" w:rsidRPr="008A6B31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8A6B31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4th Sunday of Advent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6CD3AF0D" w14:textId="77777777" w:rsidR="00280FBF" w:rsidRPr="008A6B31" w:rsidRDefault="00280FBF" w:rsidP="006A260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</w:pPr>
            <w:r w:rsidRPr="008A6B31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 xml:space="preserve">2 Samuel 7:1-11, 16; Luke 1:46b-55 OR Psalm 89:1-4, 19-26; </w:t>
            </w:r>
          </w:p>
          <w:p w14:paraId="0FEF6EB3" w14:textId="77777777" w:rsidR="00280FBF" w:rsidRPr="008A6B31" w:rsidRDefault="00280FBF" w:rsidP="006A26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8A6B31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Romans 16:25-27; Luke 1:26-38</w:t>
            </w:r>
          </w:p>
        </w:tc>
      </w:tr>
      <w:tr w:rsidR="00280FBF" w:rsidRPr="008A6B31" w14:paraId="046E3F6B" w14:textId="77777777" w:rsidTr="006A2604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325652B9" w14:textId="77777777" w:rsidR="00280FBF" w:rsidRPr="008A6B31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8A6B31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December 24/25, 2020</w:t>
            </w:r>
          </w:p>
          <w:p w14:paraId="34B04C43" w14:textId="77777777" w:rsidR="00280FBF" w:rsidRPr="008A6B31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8A6B31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white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6A6A83FF" w14:textId="77777777" w:rsidR="00280FBF" w:rsidRPr="008A6B31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8A6B31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Christmas Eve / 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1356CFCA" w14:textId="77777777" w:rsidR="00280FBF" w:rsidRPr="008A6B31" w:rsidRDefault="00280FBF" w:rsidP="006A26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8A6B31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Isaiah 9:2-7; Psalm 96; Titus 2:11-14; Luke 2:1-14, (15-20) OR Isaiah 62:6-12; Psalm 97; Titus 3:4-7; Luke 2:(1-7), 8-20 OR Isaiah 52:7-10; Psalm 98; Hebrews 1:1-4, (5-12); John 1:1-14</w:t>
            </w:r>
          </w:p>
        </w:tc>
      </w:tr>
      <w:tr w:rsidR="00280FBF" w:rsidRPr="008A6B31" w14:paraId="5B5A5642" w14:textId="77777777" w:rsidTr="006A2604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1483A6D8" w14:textId="77777777" w:rsidR="00280FBF" w:rsidRPr="008A6B31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8A6B31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December 27, 2020</w:t>
            </w:r>
          </w:p>
          <w:p w14:paraId="19A45E13" w14:textId="77777777" w:rsidR="00280FBF" w:rsidRPr="008A6B31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8A6B31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white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51B9BBD1" w14:textId="77777777" w:rsidR="00280FBF" w:rsidRPr="008A6B31" w:rsidRDefault="00280FBF" w:rsidP="006A260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8A6B31">
              <w:rPr>
                <w:rFonts w:ascii="Times New Roman" w:hAnsi="Times New Roman"/>
                <w:color w:val="000000" w:themeColor="text1"/>
                <w:sz w:val="20"/>
                <w:lang w:val="en-CA"/>
              </w:rPr>
              <w:t>1st Sunday after Christmas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14:paraId="5D67349D" w14:textId="77777777" w:rsidR="00280FBF" w:rsidRPr="008A6B31" w:rsidRDefault="00280FBF" w:rsidP="006A26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0"/>
                <w:lang w:val="en-CA"/>
              </w:rPr>
            </w:pPr>
            <w:r w:rsidRPr="008A6B31">
              <w:rPr>
                <w:rFonts w:ascii="Times New Roman" w:eastAsia="Times New Roman" w:hAnsi="Times New Roman"/>
                <w:color w:val="000000" w:themeColor="text1"/>
                <w:sz w:val="20"/>
                <w:lang w:val="en-CA"/>
              </w:rPr>
              <w:t>Isaiah 61:10-62:3; Psalm 148; Galatians 4:4-7; Luke 2:22-40</w:t>
            </w:r>
          </w:p>
        </w:tc>
      </w:tr>
    </w:tbl>
    <w:p w14:paraId="33ABF90B" w14:textId="77777777" w:rsidR="00280FBF" w:rsidRPr="00F73C26" w:rsidRDefault="00280FBF" w:rsidP="00280FBF">
      <w:pPr>
        <w:rPr>
          <w:rFonts w:ascii="Times New Roman" w:hAnsi="Times New Roman"/>
          <w:sz w:val="20"/>
          <w:lang w:val="en-CA"/>
        </w:rPr>
      </w:pPr>
    </w:p>
    <w:p w14:paraId="7A04BABD" w14:textId="77777777" w:rsidR="00C75FA5" w:rsidRDefault="00C75FA5" w:rsidP="00C75FA5">
      <w:pPr>
        <w:jc w:val="center"/>
      </w:pPr>
    </w:p>
    <w:sectPr w:rsidR="00C75FA5" w:rsidSect="0051533F">
      <w:headerReference w:type="default" r:id="rId7"/>
      <w:pgSz w:w="12240" w:h="15840"/>
      <w:pgMar w:top="1890" w:right="432" w:bottom="1530" w:left="43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C69AD4" w14:textId="77777777" w:rsidR="00710F2D" w:rsidRDefault="00710F2D" w:rsidP="00CF02E1">
      <w:r>
        <w:separator/>
      </w:r>
    </w:p>
  </w:endnote>
  <w:endnote w:type="continuationSeparator" w:id="0">
    <w:p w14:paraId="69EBF31D" w14:textId="77777777" w:rsidR="00710F2D" w:rsidRDefault="00710F2D" w:rsidP="00CF0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931038" w14:textId="77777777" w:rsidR="00710F2D" w:rsidRDefault="00710F2D" w:rsidP="00CF02E1">
      <w:r>
        <w:separator/>
      </w:r>
    </w:p>
  </w:footnote>
  <w:footnote w:type="continuationSeparator" w:id="0">
    <w:p w14:paraId="17D5A74C" w14:textId="77777777" w:rsidR="00710F2D" w:rsidRDefault="00710F2D" w:rsidP="00CF02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3718F" w14:textId="77777777" w:rsidR="00CF02E1" w:rsidRDefault="002A61F6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4433CD8" wp14:editId="52821E75">
          <wp:simplePos x="0" y="0"/>
          <wp:positionH relativeFrom="column">
            <wp:posOffset>-275590</wp:posOffset>
          </wp:positionH>
          <wp:positionV relativeFrom="paragraph">
            <wp:posOffset>-448945</wp:posOffset>
          </wp:positionV>
          <wp:extent cx="7772400" cy="10058400"/>
          <wp:effectExtent l="0" t="0" r="0" b="0"/>
          <wp:wrapNone/>
          <wp:docPr id="119" name="Picture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A65C3"/>
    <w:multiLevelType w:val="multilevel"/>
    <w:tmpl w:val="4934A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B76EB4"/>
    <w:multiLevelType w:val="multilevel"/>
    <w:tmpl w:val="602E1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5F44D8"/>
    <w:multiLevelType w:val="multilevel"/>
    <w:tmpl w:val="C7162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5679B8"/>
    <w:multiLevelType w:val="multilevel"/>
    <w:tmpl w:val="9FB8D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5E77D2"/>
    <w:multiLevelType w:val="multilevel"/>
    <w:tmpl w:val="2A36E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365682"/>
    <w:multiLevelType w:val="multilevel"/>
    <w:tmpl w:val="FA345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ED692B"/>
    <w:multiLevelType w:val="multilevel"/>
    <w:tmpl w:val="E90E5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2A357F"/>
    <w:multiLevelType w:val="multilevel"/>
    <w:tmpl w:val="32347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961D29"/>
    <w:multiLevelType w:val="multilevel"/>
    <w:tmpl w:val="D1CE88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4D1796"/>
    <w:multiLevelType w:val="multilevel"/>
    <w:tmpl w:val="019C1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975573F"/>
    <w:multiLevelType w:val="multilevel"/>
    <w:tmpl w:val="BED6D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ED6553"/>
    <w:multiLevelType w:val="multilevel"/>
    <w:tmpl w:val="D95C2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2"/>
  </w:num>
  <w:num w:numId="5">
    <w:abstractNumId w:val="3"/>
  </w:num>
  <w:num w:numId="6">
    <w:abstractNumId w:val="7"/>
  </w:num>
  <w:num w:numId="7">
    <w:abstractNumId w:val="11"/>
  </w:num>
  <w:num w:numId="8">
    <w:abstractNumId w:val="8"/>
  </w:num>
  <w:num w:numId="9">
    <w:abstractNumId w:val="4"/>
  </w:num>
  <w:num w:numId="10">
    <w:abstractNumId w:val="10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FA5"/>
    <w:rsid w:val="00250BB0"/>
    <w:rsid w:val="00280FBF"/>
    <w:rsid w:val="002A61F6"/>
    <w:rsid w:val="00306247"/>
    <w:rsid w:val="0051533F"/>
    <w:rsid w:val="005905AF"/>
    <w:rsid w:val="00710F2D"/>
    <w:rsid w:val="00C75FA5"/>
    <w:rsid w:val="00CF02E1"/>
    <w:rsid w:val="00D50E7A"/>
    <w:rsid w:val="00E003D5"/>
    <w:rsid w:val="00E300D6"/>
    <w:rsid w:val="00E47603"/>
    <w:rsid w:val="00EA5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079DBE"/>
  <w14:defaultImageDpi w14:val="300"/>
  <w15:docId w15:val="{876C776F-4682-453A-AD08-84E7943AC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02E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02E1"/>
  </w:style>
  <w:style w:type="paragraph" w:styleId="Footer">
    <w:name w:val="footer"/>
    <w:basedOn w:val="Normal"/>
    <w:link w:val="FooterChar"/>
    <w:unhideWhenUsed/>
    <w:rsid w:val="00CF02E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F02E1"/>
  </w:style>
  <w:style w:type="paragraph" w:styleId="BalloonText">
    <w:name w:val="Balloon Text"/>
    <w:basedOn w:val="Normal"/>
    <w:link w:val="BalloonTextChar"/>
    <w:semiHidden/>
    <w:unhideWhenUsed/>
    <w:rsid w:val="00CF02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semiHidden/>
    <w:rsid w:val="00CF02E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5FA5"/>
    <w:rPr>
      <w:strike w:val="0"/>
      <w:dstrike w:val="0"/>
      <w:color w:val="376092"/>
      <w:u w:val="none"/>
      <w:effect w:val="none"/>
    </w:rPr>
  </w:style>
  <w:style w:type="character" w:styleId="Emphasis">
    <w:name w:val="Emphasis"/>
    <w:basedOn w:val="DefaultParagraphFont"/>
    <w:uiPriority w:val="20"/>
    <w:qFormat/>
    <w:rsid w:val="00C75FA5"/>
    <w:rPr>
      <w:i/>
      <w:iCs/>
    </w:rPr>
  </w:style>
  <w:style w:type="character" w:styleId="FollowedHyperlink">
    <w:name w:val="FollowedHyperlink"/>
    <w:basedOn w:val="DefaultParagraphFont"/>
    <w:rsid w:val="00C75FA5"/>
    <w:rPr>
      <w:color w:val="800080" w:themeColor="followedHyperlink"/>
      <w:u w:val="single"/>
    </w:rPr>
  </w:style>
  <w:style w:type="character" w:customStyle="1" w:styleId="lectioncitation">
    <w:name w:val="lection_citation"/>
    <w:basedOn w:val="DefaultParagraphFont"/>
    <w:rsid w:val="00C75FA5"/>
  </w:style>
  <w:style w:type="character" w:styleId="Strong">
    <w:name w:val="Strong"/>
    <w:basedOn w:val="DefaultParagraphFont"/>
    <w:uiPriority w:val="22"/>
    <w:qFormat/>
    <w:rsid w:val="00C75FA5"/>
    <w:rPr>
      <w:b/>
      <w:bCs/>
    </w:rPr>
  </w:style>
  <w:style w:type="paragraph" w:styleId="NormalWeb">
    <w:name w:val="Normal (Web)"/>
    <w:basedOn w:val="Normal"/>
    <w:uiPriority w:val="99"/>
    <w:unhideWhenUsed/>
    <w:rsid w:val="00C75FA5"/>
    <w:pPr>
      <w:spacing w:before="100" w:beforeAutospacing="1" w:after="100" w:afterAutospacing="1"/>
    </w:pPr>
    <w:rPr>
      <w:rFonts w:ascii="Times New Roman" w:eastAsia="Calibri" w:hAnsi="Times New Roman"/>
      <w:sz w:val="20"/>
      <w:szCs w:val="20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ommunications-aptc\Lacie\Communications\Logos\2019%20header_footer%20refresh\New%20Logo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communications-aptc\Lacie\Communications\Logos\2019 header_footer refresh\New Logo Template.dotx</Template>
  <TotalTime>2</TotalTime>
  <Pages>3</Pages>
  <Words>1530</Words>
  <Characters>8724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10234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PCC</dc:creator>
  <cp:keywords/>
  <dc:description/>
  <cp:lastModifiedBy>Barb Summers</cp:lastModifiedBy>
  <cp:revision>4</cp:revision>
  <dcterms:created xsi:type="dcterms:W3CDTF">2019-02-28T17:35:00Z</dcterms:created>
  <dcterms:modified xsi:type="dcterms:W3CDTF">2019-08-12T13:52:00Z</dcterms:modified>
</cp:coreProperties>
</file>